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B68" w:rsidRDefault="00926B68">
      <w:pPr>
        <w:rPr>
          <w:sz w:val="28"/>
          <w:szCs w:val="28"/>
        </w:rPr>
      </w:pPr>
    </w:p>
    <w:p w:rsidR="00926B68" w:rsidRDefault="00926B68">
      <w:pPr>
        <w:widowControl w:val="0"/>
        <w:autoSpaceDE w:val="0"/>
        <w:rPr>
          <w:b/>
          <w:bCs/>
          <w:sz w:val="28"/>
          <w:szCs w:val="28"/>
        </w:rPr>
      </w:pPr>
    </w:p>
    <w:p w:rsidR="00926B68" w:rsidRDefault="00000000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</w:t>
      </w:r>
    </w:p>
    <w:p w:rsidR="00926B68" w:rsidRDefault="00000000">
      <w:pPr>
        <w:widowControl w:val="0"/>
        <w:autoSpaceDE w:val="0"/>
        <w:jc w:val="center"/>
      </w:pPr>
      <w:r>
        <w:rPr>
          <w:b/>
          <w:bCs/>
          <w:sz w:val="28"/>
          <w:szCs w:val="28"/>
        </w:rPr>
        <w:t>готовности образовательной организации</w:t>
      </w:r>
      <w:r>
        <w:rPr>
          <w:b/>
          <w:bCs/>
          <w:color w:val="00008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Свердловской области Нижнесергинского муниципального района </w:t>
      </w:r>
      <w:r>
        <w:rPr>
          <w:b/>
          <w:bCs/>
          <w:sz w:val="28"/>
          <w:szCs w:val="28"/>
        </w:rPr>
        <w:br/>
        <w:t>к 2023/2024 учебному году</w:t>
      </w:r>
    </w:p>
    <w:p w:rsidR="00926B68" w:rsidRDefault="00000000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 «_____» _____________ 20 _____ г.</w:t>
      </w:r>
    </w:p>
    <w:p w:rsidR="00926B68" w:rsidRDefault="00926B68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1. Полное наименование образовательной организации Свердловской области </w:t>
      </w:r>
      <w:r>
        <w:rPr>
          <w:sz w:val="28"/>
          <w:szCs w:val="28"/>
        </w:rPr>
        <w:br/>
        <w:t>(в соответствии с уставом):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2. Юридический адрес (в соответствии с уставом):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3. Фактический адрес: ______________________________________________________________________</w:t>
      </w:r>
    </w:p>
    <w:p w:rsidR="00926B68" w:rsidRDefault="00000000">
      <w:pPr>
        <w:widowControl w:val="0"/>
        <w:autoSpaceDE w:val="0"/>
        <w:jc w:val="center"/>
      </w:pPr>
      <w:r>
        <w:t>(при наличии нескольких зданий (учебных и спальных корпусов) – перечислить)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4. Год постройки здания ______________________________________________________________________</w:t>
      </w:r>
    </w:p>
    <w:p w:rsidR="00926B68" w:rsidRDefault="00000000">
      <w:pPr>
        <w:widowControl w:val="0"/>
        <w:autoSpaceDE w:val="0"/>
        <w:jc w:val="center"/>
      </w:pPr>
      <w:r>
        <w:t>(при наличии нескольких зданий – перечислить)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Фамилия, имя, отчество руководителя, контактный телефон 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>6. Проверка готовности образовательной организации проведена в соответствии с</w:t>
      </w:r>
      <w:r>
        <w:t xml:space="preserve"> </w:t>
      </w:r>
      <w:r>
        <w:rPr>
          <w:sz w:val="28"/>
          <w:szCs w:val="28"/>
        </w:rPr>
        <w:t xml:space="preserve">Постановлением администрации Нижнесергинского муниципального района от 25.04.2023 № 125 «О подготовке муниципальных образовательных организаций к 2023/2024 учебному году», приказом Управления образования администрации Нижнесергинского муниципального района от 03.05.2023 </w:t>
      </w:r>
      <w:r>
        <w:rPr>
          <w:sz w:val="28"/>
          <w:szCs w:val="28"/>
          <w:shd w:val="clear" w:color="auto" w:fill="FFFF00"/>
        </w:rPr>
        <w:t>№99-од</w:t>
      </w:r>
      <w:r>
        <w:rPr>
          <w:sz w:val="28"/>
          <w:szCs w:val="28"/>
        </w:rPr>
        <w:t xml:space="preserve"> «Об организации плановой подготовки муниципальных образовательных организаций к 2023/2024 учебному </w:t>
      </w:r>
      <w:r>
        <w:rPr>
          <w:sz w:val="28"/>
          <w:szCs w:val="28"/>
        </w:rPr>
        <w:tab/>
        <w:t xml:space="preserve">году». 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Комиссией в составе: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7.1. </w:t>
      </w:r>
      <w:r>
        <w:rPr>
          <w:b/>
          <w:sz w:val="28"/>
          <w:szCs w:val="28"/>
        </w:rPr>
        <w:t>Председатель комиссии:</w:t>
      </w:r>
      <w:r>
        <w:rPr>
          <w:sz w:val="28"/>
          <w:szCs w:val="28"/>
        </w:rPr>
        <w:t xml:space="preserve"> </w:t>
      </w:r>
    </w:p>
    <w:p w:rsidR="00926B68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Екенин А.Н., заместитель главы администрации Нижнесергинского муниципального района</w:t>
      </w:r>
    </w:p>
    <w:p w:rsidR="00926B68" w:rsidRDefault="00000000">
      <w:pPr>
        <w:widowControl w:val="0"/>
        <w:autoSpaceDE w:val="0"/>
      </w:pPr>
      <w:r>
        <w:rPr>
          <w:sz w:val="28"/>
          <w:szCs w:val="28"/>
        </w:rPr>
        <w:t xml:space="preserve">7.2. </w:t>
      </w:r>
      <w:r>
        <w:rPr>
          <w:b/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>:</w:t>
      </w:r>
      <w:r>
        <w:t xml:space="preserve"> </w:t>
      </w:r>
      <w:r>
        <w:rPr>
          <w:i/>
          <w:sz w:val="28"/>
          <w:szCs w:val="28"/>
        </w:rPr>
        <w:t>Черткова Т.И., начальник Управления образования администрации Нижнесергинского муниципального района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7.3. </w:t>
      </w:r>
      <w:r>
        <w:rPr>
          <w:b/>
          <w:sz w:val="28"/>
          <w:szCs w:val="28"/>
        </w:rPr>
        <w:t>Секретарь комиссии: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Засыпкин В.А., главный специалист Управления образования администрации Нижнесергинского муниципального района,</w:t>
      </w:r>
    </w:p>
    <w:p w:rsidR="00926B68" w:rsidRDefault="00000000">
      <w:pPr>
        <w:widowControl w:val="0"/>
        <w:autoSpaceDE w:val="0"/>
      </w:pPr>
      <w:r>
        <w:rPr>
          <w:sz w:val="28"/>
          <w:szCs w:val="28"/>
        </w:rPr>
        <w:t xml:space="preserve">7.4. </w:t>
      </w:r>
      <w:r>
        <w:rPr>
          <w:b/>
          <w:sz w:val="28"/>
          <w:szCs w:val="28"/>
        </w:rPr>
        <w:t>Члены комиссии: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администрации муниципального образования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t xml:space="preserve"> </w:t>
      </w:r>
      <w:r>
        <w:rPr>
          <w:i/>
          <w:sz w:val="28"/>
          <w:szCs w:val="28"/>
        </w:rPr>
        <w:t>Екенин А.Н., заместитель главы администрации Нижнесергинского муниципального района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  <w:u w:val="single"/>
        </w:rPr>
        <w:t>от органа местного самоуправления, осуществляющего управление в сфере образования</w:t>
      </w:r>
      <w:r>
        <w:rPr>
          <w:sz w:val="28"/>
          <w:szCs w:val="28"/>
        </w:rPr>
        <w:t>: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Черткова Т.И., начальник Управления образования администрации Нижнесергинского муниципального района, Засыпкин В.А., главный специалист Управления образования администрации Нижнесергинского муниципального района, Малышкина Н.Д., директор НМКУ «Комплексный центр по обслуживанию </w:t>
      </w:r>
      <w:r>
        <w:rPr>
          <w:i/>
          <w:sz w:val="28"/>
          <w:szCs w:val="28"/>
        </w:rPr>
        <w:lastRenderedPageBreak/>
        <w:t>учреждений системы образования Нижнесергинского муниципального района»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Государственного пожарного надзора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Власов Е.М., начальник отдела надзорной деятельности и профилактической работы Нижнесергинского муниципального района, Бисертского городского округа УНД и ПР ГУ МЧС России по Свердловской области;</w:t>
      </w:r>
      <w:r>
        <w:rPr>
          <w:sz w:val="28"/>
          <w:szCs w:val="28"/>
        </w:rPr>
        <w:t xml:space="preserve"> 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  <w:u w:val="single"/>
        </w:rPr>
        <w:t>от территориального отдела Федеральной службы войск национальной гвардии Российской Федерации по Свердловской области</w:t>
      </w:r>
      <w:r>
        <w:rPr>
          <w:sz w:val="28"/>
          <w:szCs w:val="28"/>
        </w:rPr>
        <w:t xml:space="preserve"> </w:t>
      </w:r>
    </w:p>
    <w:p w:rsidR="00926B68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Макеев В.С., начальник Нижнесергинского ОВО - филиала ФГКУ «УВО ВНГ России по Свердловской области»;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территориального отдела органов внутренних дел </w:t>
      </w:r>
    </w:p>
    <w:p w:rsidR="00926B68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Нехай Д.Р. начальник Межмуниципального отдела Министерства внутренних дел Российской Федерации «Нижнесергинский»;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территориального отдела Государственной инспекции безопасности дорожного движения Главного управления Министерства внутренних дел Российской Федерации по Свердловской области</w:t>
      </w:r>
    </w:p>
    <w:p w:rsidR="00926B68" w:rsidRDefault="00000000">
      <w:pPr>
        <w:widowControl w:val="0"/>
        <w:autoSpaceDE w:val="0"/>
        <w:jc w:val="both"/>
      </w:pPr>
      <w:r>
        <w:t xml:space="preserve"> </w:t>
      </w:r>
      <w:r>
        <w:rPr>
          <w:i/>
          <w:sz w:val="28"/>
          <w:szCs w:val="28"/>
        </w:rPr>
        <w:t>Бабкин А.В., начальник отдела государственной инспекции безопасности дорожного движения Межмуниципального отдела Министерства внутренних дел Российской Федерации «Нижнесергинский»;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территориального отдела Федеральной службы по надзору и защиты прав потребителей и благополучия человека по Свердловской области</w:t>
      </w:r>
    </w:p>
    <w:p w:rsidR="00926B68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Хованов И.Б., главный государственный санитарный врач по г. Первоуральск, Шалинскому, Нижнесергинскому районам и г. Ревда;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территориальной организации профсоюза работников народного образования (городских комитетов, районных комитетов)</w:t>
      </w:r>
    </w:p>
    <w:p w:rsidR="00926B68" w:rsidRDefault="00000000">
      <w:pPr>
        <w:jc w:val="both"/>
      </w:pPr>
      <w:r>
        <w:rPr>
          <w:i/>
          <w:sz w:val="28"/>
          <w:szCs w:val="28"/>
        </w:rPr>
        <w:t>Белоглазова Н.Б., председатель</w:t>
      </w:r>
      <w:r>
        <w:t xml:space="preserve"> </w:t>
      </w:r>
      <w:r>
        <w:rPr>
          <w:i/>
          <w:sz w:val="28"/>
          <w:szCs w:val="28"/>
        </w:rPr>
        <w:t>Нижнесергинской районной организации профессионального союза работников народного образования и науки Российской Федерации.</w:t>
      </w:r>
    </w:p>
    <w:p w:rsidR="00926B68" w:rsidRDefault="00000000">
      <w:pPr>
        <w:widowControl w:val="0"/>
        <w:autoSpaceDE w:val="0"/>
        <w:jc w:val="both"/>
      </w:pPr>
      <w:r>
        <w:rPr>
          <w:sz w:val="28"/>
          <w:szCs w:val="28"/>
        </w:rPr>
        <w:t>7.5. Приглашенные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 (Ф.И.О., должность):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от территориальной комиссии по делам несовершеннолетних и защите их прав 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коммунальных служб по направлениям: энергосбережение, теплоснабжение, водоснабжение и водоотведение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</w:pPr>
      <w:r>
        <w:rPr>
          <w:sz w:val="28"/>
          <w:szCs w:val="28"/>
        </w:rPr>
        <w:t>7.6. От образовательной организации Свердловской области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должность):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администрации образовательной организации Свердловской области 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организации, предоставляющей услугу питания обучающихся 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организации, осуществляющей медицинское сопровождение обучающихся</w:t>
      </w:r>
    </w:p>
    <w:p w:rsidR="00926B68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администрации хозяйственно-эксплуатационной службы 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родительской общественности</w:t>
      </w:r>
    </w:p>
    <w:p w:rsidR="00926B68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26B68" w:rsidRDefault="00926B68">
      <w:pPr>
        <w:widowControl w:val="0"/>
        <w:autoSpaceDE w:val="0"/>
        <w:jc w:val="both"/>
        <w:rPr>
          <w:sz w:val="28"/>
          <w:szCs w:val="28"/>
        </w:rPr>
      </w:pPr>
    </w:p>
    <w:p w:rsidR="00926B68" w:rsidRDefault="00926B68">
      <w:pPr>
        <w:widowControl w:val="0"/>
        <w:autoSpaceDE w:val="0"/>
        <w:jc w:val="both"/>
        <w:rPr>
          <w:sz w:val="28"/>
          <w:szCs w:val="28"/>
        </w:rPr>
      </w:pPr>
    </w:p>
    <w:p w:rsidR="00926B68" w:rsidRDefault="00926B68">
      <w:pPr>
        <w:widowControl w:val="0"/>
        <w:autoSpaceDE w:val="0"/>
        <w:jc w:val="both"/>
        <w:rPr>
          <w:sz w:val="28"/>
          <w:szCs w:val="28"/>
        </w:rPr>
      </w:pPr>
    </w:p>
    <w:p w:rsidR="00926B68" w:rsidRDefault="00926B68">
      <w:pPr>
        <w:widowControl w:val="0"/>
        <w:autoSpaceDE w:val="0"/>
        <w:jc w:val="both"/>
        <w:rPr>
          <w:sz w:val="28"/>
          <w:szCs w:val="28"/>
        </w:rPr>
      </w:pPr>
    </w:p>
    <w:p w:rsidR="00926B68" w:rsidRDefault="00926B68">
      <w:pPr>
        <w:widowControl w:val="0"/>
        <w:autoSpaceDE w:val="0"/>
        <w:jc w:val="both"/>
        <w:rPr>
          <w:sz w:val="28"/>
          <w:szCs w:val="28"/>
        </w:rPr>
      </w:pPr>
    </w:p>
    <w:p w:rsidR="00926B68" w:rsidRDefault="00000000">
      <w:pPr>
        <w:widowControl w:val="0"/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Заключение комиссии по результатам проверки готовности образовательной организации Свердловской области:</w:t>
      </w:r>
    </w:p>
    <w:p w:rsidR="00926B68" w:rsidRDefault="00000000">
      <w:pPr>
        <w:suppressAutoHyphens w:val="0"/>
        <w:textAlignment w:val="auto"/>
      </w:pPr>
      <w:r>
        <w:rPr>
          <w:rFonts w:cs="Courier New"/>
          <w:i/>
        </w:rPr>
        <w:t>Образовательное учреждение (полное наименование) к 2023 / 2024 учебному году (готово)</w:t>
      </w:r>
    </w:p>
    <w:p w:rsidR="00926B68" w:rsidRDefault="00926B68">
      <w:pPr>
        <w:suppressAutoHyphens w:val="0"/>
        <w:textAlignment w:val="auto"/>
      </w:pPr>
    </w:p>
    <w:p w:rsidR="00926B68" w:rsidRDefault="00000000">
      <w:pPr>
        <w:widowControl w:val="0"/>
        <w:suppressAutoHyphens w:val="0"/>
        <w:autoSpaceDE w:val="0"/>
        <w:textAlignment w:val="auto"/>
      </w:pPr>
      <w:r>
        <w:t>Замечания комиссии: 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:rsidR="00926B68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7"/>
        <w:gridCol w:w="2283"/>
        <w:gridCol w:w="3651"/>
      </w:tblGrid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  <w:rPr>
                <w:b/>
              </w:rPr>
            </w:pPr>
          </w:p>
          <w:p w:rsidR="00926B68" w:rsidRDefault="00000000">
            <w:pPr>
              <w:suppressAutoHyphens w:val="0"/>
              <w:textAlignment w:val="auto"/>
            </w:pPr>
            <w:r>
              <w:rPr>
                <w:b/>
              </w:rPr>
              <w:t>Председатель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А.Н. Екенин</w:t>
            </w: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  <w:rPr>
                <w:b/>
              </w:rPr>
            </w:pPr>
          </w:p>
          <w:p w:rsidR="00926B68" w:rsidRDefault="00000000">
            <w:pPr>
              <w:suppressAutoHyphens w:val="0"/>
              <w:textAlignment w:val="auto"/>
            </w:pPr>
            <w:r>
              <w:rPr>
                <w:b/>
              </w:rPr>
              <w:t>Заместитель председателя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Т.И. Черткова</w:t>
            </w: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  <w:rPr>
                <w:b/>
              </w:rPr>
            </w:pPr>
          </w:p>
          <w:p w:rsidR="00926B68" w:rsidRDefault="00000000">
            <w:pPr>
              <w:suppressAutoHyphens w:val="0"/>
              <w:textAlignment w:val="auto"/>
            </w:pPr>
            <w:r>
              <w:rPr>
                <w:b/>
              </w:rPr>
              <w:t>Секретарь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suppressAutoHyphens w:val="0"/>
              <w:textAlignment w:val="auto"/>
            </w:pPr>
            <w:r>
              <w:t>В.А. Засыпкин</w:t>
            </w: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  <w:rPr>
                <w:b/>
              </w:rPr>
            </w:pPr>
          </w:p>
          <w:p w:rsidR="00926B68" w:rsidRDefault="00000000">
            <w:pPr>
              <w:suppressAutoHyphens w:val="0"/>
              <w:textAlignment w:val="auto"/>
              <w:rPr>
                <w:b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suppressAutoHyphens w:val="0"/>
              <w:textAlignment w:val="auto"/>
            </w:pPr>
            <w:r>
              <w:t>Н.Д. Малышкина</w:t>
            </w:r>
          </w:p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Е.М. Власов </w:t>
            </w:r>
          </w:p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В.С. Макеев</w:t>
            </w:r>
          </w:p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Д.Р. Нехай</w:t>
            </w:r>
          </w:p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А.В. Бабкин</w:t>
            </w:r>
          </w:p>
          <w:p w:rsidR="00926B68" w:rsidRDefault="00926B68">
            <w:pPr>
              <w:suppressAutoHyphens w:val="0"/>
              <w:textAlignment w:val="auto"/>
            </w:pPr>
          </w:p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Н.Б. Белоглазова</w:t>
            </w:r>
          </w:p>
          <w:p w:rsidR="00926B68" w:rsidRDefault="00926B68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  <w:p w:rsidR="00926B68" w:rsidRDefault="00926B68">
            <w:pPr>
              <w:suppressAutoHyphens w:val="0"/>
              <w:textAlignment w:val="auto"/>
              <w:rPr>
                <w:color w:val="BFBFBF"/>
              </w:rPr>
            </w:pPr>
          </w:p>
          <w:p w:rsidR="00926B68" w:rsidRDefault="00926B68">
            <w:pPr>
              <w:suppressAutoHyphens w:val="0"/>
              <w:textAlignment w:val="auto"/>
            </w:pPr>
          </w:p>
          <w:p w:rsidR="00926B68" w:rsidRDefault="00000000">
            <w:pPr>
              <w:suppressAutoHyphens w:val="0"/>
              <w:textAlignment w:val="auto"/>
            </w:pPr>
            <w:r>
              <w:t>___________________</w:t>
            </w:r>
          </w:p>
          <w:p w:rsidR="00926B68" w:rsidRDefault="00000000">
            <w:pPr>
              <w:suppressAutoHyphens w:val="0"/>
              <w:textAlignment w:val="auto"/>
            </w:pPr>
            <w:r>
              <w:rPr>
                <w:color w:val="BFBFBF"/>
              </w:rPr>
              <w:t>(подпись)</w:t>
            </w:r>
          </w:p>
        </w:tc>
      </w:tr>
    </w:tbl>
    <w:p w:rsidR="00926B68" w:rsidRDefault="00000000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</w:t>
      </w:r>
    </w:p>
    <w:p w:rsidR="00926B68" w:rsidRDefault="00926B68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926B68" w:rsidRDefault="00000000">
      <w:pPr>
        <w:jc w:val="both"/>
        <w:sectPr w:rsidR="00926B68">
          <w:headerReference w:type="default" r:id="rId7"/>
          <w:headerReference w:type="first" r:id="rId8"/>
          <w:pgSz w:w="11906" w:h="16838"/>
          <w:pgMar w:top="346" w:right="567" w:bottom="1134" w:left="1418" w:header="567" w:footer="709" w:gutter="0"/>
          <w:cols w:space="720"/>
          <w:titlePg/>
        </w:sectPr>
      </w:pPr>
      <w:r>
        <w:rPr>
          <w:rFonts w:ascii="Liberation Serif" w:hAnsi="Liberation Serif" w:cs="Liberation Serif"/>
          <w:sz w:val="20"/>
          <w:szCs w:val="20"/>
        </w:rPr>
        <w:t xml:space="preserve">*Информация от территориального отдела Федеральной службы по надзору и защиты прав потребителей и благополучия человека по Свердловской области о результатах проверки готовности образовательной организации к новому учебному году поступает непосредственно в образовательную организацию.  </w:t>
      </w:r>
    </w:p>
    <w:tbl>
      <w:tblPr>
        <w:tblW w:w="4474" w:type="dxa"/>
        <w:tblInd w:w="110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</w:tblGrid>
      <w:tr w:rsidR="00926B68">
        <w:tblPrEx>
          <w:tblCellMar>
            <w:top w:w="0" w:type="dxa"/>
            <w:bottom w:w="0" w:type="dxa"/>
          </w:tblCellMar>
        </w:tblPrEx>
        <w:tc>
          <w:tcPr>
            <w:tcW w:w="4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 xml:space="preserve">Приложение </w:t>
            </w:r>
          </w:p>
          <w:p w:rsidR="00926B68" w:rsidRDefault="00000000">
            <w:pPr>
              <w:widowControl w:val="0"/>
              <w:suppressAutoHyphens w:val="0"/>
              <w:autoSpaceDE w:val="0"/>
              <w:textAlignment w:val="auto"/>
            </w:pPr>
            <w:r>
              <w:rPr>
                <w:rFonts w:ascii="Liberation Serif" w:hAnsi="Liberation Serif" w:cs="Liberation Serif"/>
                <w:bCs/>
              </w:rPr>
              <w:t>к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>Свердловской области</w:t>
            </w:r>
          </w:p>
          <w:p w:rsidR="00926B68" w:rsidRDefault="00000000">
            <w:pPr>
              <w:widowControl w:val="0"/>
              <w:suppressAutoHyphens w:val="0"/>
              <w:autoSpaceDE w:val="0"/>
              <w:textAlignment w:val="auto"/>
            </w:pPr>
            <w:r>
              <w:rPr>
                <w:rFonts w:ascii="Liberation Serif" w:hAnsi="Liberation Serif" w:cs="Liberation Serif"/>
                <w:bCs/>
              </w:rPr>
              <w:t xml:space="preserve">Нижнесергинский муниципальный район </w:t>
            </w:r>
            <w:r>
              <w:rPr>
                <w:rFonts w:ascii="Liberation Serif" w:hAnsi="Liberation Serif" w:cs="Liberation Serif"/>
              </w:rPr>
              <w:t>к 2023 / 2024 учебному году</w:t>
            </w:r>
          </w:p>
        </w:tc>
      </w:tr>
    </w:tbl>
    <w:p w:rsidR="00926B68" w:rsidRDefault="00926B68">
      <w:pPr>
        <w:widowControl w:val="0"/>
        <w:suppressAutoHyphens w:val="0"/>
        <w:autoSpaceDE w:val="0"/>
        <w:jc w:val="right"/>
        <w:textAlignment w:val="auto"/>
        <w:rPr>
          <w:rFonts w:ascii="Liberation Serif" w:hAnsi="Liberation Serif" w:cs="Liberation Serif"/>
          <w:b/>
          <w:bCs/>
          <w:i/>
        </w:rPr>
      </w:pPr>
    </w:p>
    <w:p w:rsidR="00926B68" w:rsidRDefault="00000000">
      <w:pPr>
        <w:widowControl w:val="0"/>
        <w:suppressAutoHyphens w:val="0"/>
        <w:autoSpaceDE w:val="0"/>
        <w:jc w:val="center"/>
        <w:textAlignment w:val="auto"/>
        <w:rPr>
          <w:u w:val="single"/>
        </w:rPr>
      </w:pPr>
      <w:r>
        <w:rPr>
          <w:u w:val="single"/>
        </w:rPr>
        <w:t xml:space="preserve">   Муниципальное ____________________________________________________________________                    _ ______ _______№______</w:t>
      </w:r>
    </w:p>
    <w:p w:rsidR="00926B68" w:rsidRDefault="00000000">
      <w:pPr>
        <w:widowControl w:val="0"/>
        <w:suppressAutoHyphens w:val="0"/>
        <w:autoSpaceDE w:val="0"/>
        <w:jc w:val="center"/>
        <w:textAlignment w:val="auto"/>
        <w:rPr>
          <w:i/>
        </w:rPr>
      </w:pPr>
      <w:r>
        <w:rPr>
          <w:i/>
        </w:rPr>
        <w:t>(полное наименование образовательной организации в Свердловской области)</w:t>
      </w:r>
    </w:p>
    <w:p w:rsidR="00926B68" w:rsidRDefault="00926B68">
      <w:pPr>
        <w:widowControl w:val="0"/>
        <w:autoSpaceDE w:val="0"/>
        <w:rPr>
          <w:b/>
          <w:bCs/>
          <w:i/>
        </w:rPr>
      </w:pPr>
    </w:p>
    <w:p w:rsidR="00926B68" w:rsidRDefault="00926B68">
      <w:pPr>
        <w:widowControl w:val="0"/>
        <w:autoSpaceDE w:val="0"/>
        <w:rPr>
          <w:b/>
          <w:bCs/>
          <w:i/>
        </w:rPr>
      </w:pPr>
    </w:p>
    <w:tbl>
      <w:tblPr>
        <w:tblW w:w="155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4395"/>
        <w:gridCol w:w="4677"/>
        <w:gridCol w:w="5351"/>
      </w:tblGrid>
      <w:tr w:rsidR="00926B68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Информация о состоянии на момент проверки, проблемы, рекомендации</w:t>
            </w:r>
          </w:p>
        </w:tc>
      </w:tr>
    </w:tbl>
    <w:p w:rsidR="00926B68" w:rsidRDefault="00926B68">
      <w:pPr>
        <w:widowControl w:val="0"/>
        <w:autoSpaceDE w:val="0"/>
        <w:rPr>
          <w:sz w:val="2"/>
          <w:szCs w:val="2"/>
        </w:rPr>
      </w:pPr>
    </w:p>
    <w:p w:rsidR="00926B68" w:rsidRDefault="00926B68">
      <w:pPr>
        <w:widowControl w:val="0"/>
        <w:autoSpaceDE w:val="0"/>
        <w:rPr>
          <w:sz w:val="2"/>
          <w:szCs w:val="2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4378"/>
        <w:gridCol w:w="4683"/>
        <w:gridCol w:w="5338"/>
      </w:tblGrid>
      <w:tr w:rsidR="00926B68">
        <w:tblPrEx>
          <w:tblCellMar>
            <w:top w:w="0" w:type="dxa"/>
            <w:bottom w:w="0" w:type="dxa"/>
          </w:tblCellMar>
        </w:tblPrEx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ind w:right="-108"/>
              <w:jc w:val="center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926B68" w:rsidRDefault="00000000">
            <w:pPr>
              <w:widowControl w:val="0"/>
              <w:autoSpaceDE w:val="0"/>
            </w:pPr>
            <w: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номер лицензии, кем и когда выдана, </w:t>
            </w:r>
            <w:r>
              <w:rPr>
                <w:sz w:val="28"/>
                <w:szCs w:val="28"/>
              </w:rPr>
              <w:br/>
            </w:r>
            <w:r>
              <w:t>на какой срок, имеется ли приложение (приложения);</w:t>
            </w:r>
          </w:p>
          <w:p w:rsidR="00926B68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соответствие данных, указанных </w:t>
            </w:r>
            <w:r>
              <w:br/>
              <w:t>в лицензии, уставу;</w:t>
            </w:r>
          </w:p>
          <w:p w:rsidR="00926B68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виды образовательной деятельности </w:t>
            </w:r>
            <w:r>
              <w:br/>
              <w:t>и предоставление дополнительных образовательных услуг;</w:t>
            </w:r>
          </w:p>
          <w:p w:rsidR="00926B68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дата и номер свидетельства </w:t>
            </w:r>
            <w:r>
              <w:br/>
            </w:r>
            <w:r>
              <w:lastRenderedPageBreak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1) имеются (перечислить);</w:t>
            </w:r>
          </w:p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1) имеются (перечислить):</w:t>
            </w:r>
          </w:p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когда и кем утверждены;</w:t>
            </w:r>
          </w:p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 xml:space="preserve">на какой срок; </w:t>
            </w:r>
          </w:p>
          <w:p w:rsidR="00926B68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плана работы образовательной организации на ________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</w:pPr>
            <w:r>
              <w:t>всего (единиц);</w:t>
            </w:r>
          </w:p>
          <w:p w:rsidR="00926B68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</w:pPr>
            <w: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 одну или в две смены (указать);</w:t>
            </w:r>
          </w:p>
          <w:p w:rsidR="00926B68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 первую смену обучаются:</w:t>
            </w:r>
          </w:p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классов;</w:t>
            </w:r>
          </w:p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обучающихся в них;</w:t>
            </w:r>
          </w:p>
          <w:p w:rsidR="00926B68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во вторую смену обучаются:</w:t>
            </w:r>
          </w:p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классов;</w:t>
            </w:r>
          </w:p>
          <w:p w:rsidR="00926B68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проектная допустимая численность обучающихся (человек);</w:t>
            </w:r>
          </w:p>
          <w:p w:rsidR="00926B68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количество классов по комплектованию;</w:t>
            </w:r>
          </w:p>
          <w:p w:rsidR="00926B68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планируемое количество обучающихся на момент проверки (человек);</w:t>
            </w:r>
          </w:p>
          <w:p w:rsidR="00926B68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в том числе с применением дистанционных образовательных технологий (человек);</w:t>
            </w:r>
          </w:p>
          <w:p w:rsidR="00926B68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 xml:space="preserve">наличие превышения допустимой численности обучающихся (указать </w:t>
            </w:r>
            <w:r>
              <w:rPr>
                <w:sz w:val="28"/>
                <w:szCs w:val="28"/>
              </w:rPr>
              <w:br/>
            </w:r>
            <w: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по штатному расписанию: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администрация;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учителя;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воспитатели;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мастера производственного обучения;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научные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медицинские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иные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2) по факту: 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администрация;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учителя;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воспитатели;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мастера производственного обучения;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научные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медицинские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иные работники;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  <w:p w:rsidR="00926B68" w:rsidRDefault="00926B68">
            <w:pPr>
              <w:widowControl w:val="0"/>
              <w:autoSpaceDE w:val="0"/>
            </w:pPr>
          </w:p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Готовность (оборудование, ремонт) систем: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1) канализации; </w:t>
            </w:r>
          </w:p>
          <w:p w:rsidR="00926B68" w:rsidRDefault="00000000">
            <w:pPr>
              <w:widowControl w:val="0"/>
              <w:autoSpaceDE w:val="0"/>
            </w:pPr>
            <w:r>
              <w:t>2) отопления;</w:t>
            </w:r>
          </w:p>
          <w:p w:rsidR="00926B68" w:rsidRDefault="00000000">
            <w:pPr>
              <w:widowControl w:val="0"/>
              <w:autoSpaceDE w:val="0"/>
            </w:pPr>
            <w: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Оснащенность ученической мебелью</w:t>
            </w:r>
            <w:r>
              <w:rPr>
                <w:sz w:val="28"/>
                <w:szCs w:val="28"/>
              </w:rPr>
              <w:br/>
            </w:r>
            <w: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Обеспеченность учебниками </w:t>
            </w:r>
            <w: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перечислить учебные предметы,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Оснащенность мастерских </w:t>
            </w:r>
            <w: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спортивного оборудования </w:t>
            </w:r>
            <w:r>
              <w:rPr>
                <w:sz w:val="28"/>
                <w:szCs w:val="28"/>
              </w:rPr>
              <w:br/>
            </w:r>
            <w:r>
              <w:t xml:space="preserve">и инвентаря, состояние оборудования </w:t>
            </w:r>
            <w:r>
              <w:rPr>
                <w:sz w:val="28"/>
                <w:szCs w:val="28"/>
              </w:rPr>
              <w:br/>
            </w:r>
            <w:r>
              <w:t>и инвентаря, сертификаты соответствия</w:t>
            </w:r>
            <w:r>
              <w:rPr>
                <w:sz w:val="28"/>
                <w:szCs w:val="28"/>
              </w:rPr>
              <w:br/>
            </w:r>
            <w: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4. Пожарная безопасность образовательной организации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по делам гражданской обороны, чрезвычайным ситуациям </w:t>
            </w:r>
            <w: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предписание/акт (указать реквизиты)</w:t>
            </w:r>
          </w:p>
          <w:p w:rsidR="00926B68" w:rsidRDefault="00000000">
            <w:pPr>
              <w:widowControl w:val="0"/>
              <w:autoSpaceDE w:val="0"/>
            </w:pPr>
            <w:r>
              <w:t>2) количество неустраненных нарушений;</w:t>
            </w:r>
          </w:p>
          <w:p w:rsidR="00926B68" w:rsidRDefault="00000000">
            <w:pPr>
              <w:widowControl w:val="0"/>
              <w:autoSpaceDE w:val="0"/>
            </w:pPr>
            <w:r>
              <w:t>3) количество неустраненных нарушений, срок устранения которых истек;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4) наличие плана устранения нарушений </w:t>
            </w:r>
            <w:r>
              <w:br/>
              <w:t>с указанием сроков устранения (каким документом утвержден);</w:t>
            </w:r>
          </w:p>
          <w:p w:rsidR="00926B68" w:rsidRDefault="00000000">
            <w:pPr>
              <w:widowControl w:val="0"/>
              <w:autoSpaceDE w:val="0"/>
            </w:pPr>
            <w: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ответственных лиц </w:t>
            </w:r>
            <w: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>2) наличие обученного ответственного</w:t>
            </w:r>
            <w:r>
              <w:rPr>
                <w:sz w:val="28"/>
                <w:szCs w:val="28"/>
              </w:rPr>
              <w:br/>
            </w:r>
            <w:r>
              <w:t>в образовательной организации;</w:t>
            </w:r>
          </w:p>
          <w:p w:rsidR="00926B68" w:rsidRDefault="00000000">
            <w:pPr>
              <w:widowControl w:val="0"/>
              <w:autoSpaceDE w:val="0"/>
            </w:pPr>
            <w:r>
              <w:t>3) обучение сотрудников ППБ;</w:t>
            </w:r>
          </w:p>
          <w:p w:rsidR="00926B68" w:rsidRDefault="00000000">
            <w:pPr>
              <w:widowControl w:val="0"/>
              <w:autoSpaceDE w:val="0"/>
            </w:pPr>
            <w:r>
              <w:t>4) обучение обучающихся ППБ;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5) эвакуационные учения с обучающимися (взаимодействие с органами территориального отделения Государственной противопожарной </w:t>
            </w:r>
            <w:r>
              <w:lastRenderedPageBreak/>
              <w:t>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достаточность имеющихся средств;</w:t>
            </w:r>
          </w:p>
          <w:p w:rsidR="00926B68" w:rsidRDefault="00000000">
            <w:pPr>
              <w:widowControl w:val="0"/>
              <w:autoSpaceDE w:val="0"/>
            </w:pPr>
            <w:r>
              <w:t>2) наличие журнала учета средств;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наличие и исправность АПС, системы оповещения;</w:t>
            </w:r>
          </w:p>
          <w:p w:rsidR="00926B68" w:rsidRDefault="00000000">
            <w:pPr>
              <w:widowControl w:val="0"/>
              <w:autoSpaceDE w:val="0"/>
            </w:pPr>
            <w:r>
              <w:t>2) договор на обслуживание (указать реквизиты);</w:t>
            </w:r>
          </w:p>
          <w:p w:rsidR="00926B68" w:rsidRDefault="00000000">
            <w:pPr>
              <w:widowControl w:val="0"/>
              <w:autoSpaceDE w:val="0"/>
              <w:ind w:right="-35"/>
            </w:pPr>
            <w:r>
              <w:t>2) наличие дублированного сигнала</w:t>
            </w:r>
            <w:r>
              <w:rPr>
                <w:sz w:val="28"/>
                <w:szCs w:val="28"/>
              </w:rPr>
              <w:br/>
            </w:r>
            <w: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926B68" w:rsidRDefault="00000000">
            <w:pPr>
              <w:widowControl w:val="0"/>
              <w:autoSpaceDE w:val="0"/>
              <w:ind w:right="-35"/>
            </w:pPr>
            <w:r>
              <w:t>наименование программно-аппаратного комплекса;</w:t>
            </w:r>
          </w:p>
          <w:p w:rsidR="00926B68" w:rsidRDefault="00000000">
            <w:pPr>
              <w:widowControl w:val="0"/>
              <w:autoSpaceDE w:val="0"/>
              <w:ind w:right="-35"/>
            </w:pPr>
            <w:r>
              <w:t>3) договор на обслуживание (указать реквизиты);</w:t>
            </w:r>
          </w:p>
          <w:p w:rsidR="00926B68" w:rsidRDefault="00000000">
            <w:pPr>
              <w:widowControl w:val="0"/>
              <w:autoSpaceDE w:val="0"/>
              <w:ind w:right="-35"/>
            </w:pPr>
            <w:r>
              <w:t>4)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both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внутреннее;</w:t>
            </w:r>
          </w:p>
          <w:p w:rsidR="00926B68" w:rsidRDefault="00000000">
            <w:pPr>
              <w:widowControl w:val="0"/>
              <w:autoSpaceDE w:val="0"/>
            </w:pPr>
            <w: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  <w:jc w:val="both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декларация зарегистрирована </w:t>
            </w:r>
            <w: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5. Санитарно-гигиенические и медицинские мероприятия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предписаний органов </w:t>
            </w:r>
            <w:r>
              <w:lastRenderedPageBreak/>
              <w:t xml:space="preserve">Федеральной службы по надзору </w:t>
            </w:r>
            <w:r>
              <w:br/>
              <w:t xml:space="preserve">в сфере защиты прав потребителей </w:t>
            </w:r>
            <w:r>
              <w:br/>
              <w:t>и благополучия человека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lastRenderedPageBreak/>
              <w:t>1) предписание/акт (указать реквизиты)</w:t>
            </w:r>
          </w:p>
          <w:p w:rsidR="00926B68" w:rsidRDefault="00000000">
            <w:pPr>
              <w:widowControl w:val="0"/>
              <w:autoSpaceDE w:val="0"/>
            </w:pPr>
            <w:r>
              <w:lastRenderedPageBreak/>
              <w:t>2) количество неустраненных нарушений;</w:t>
            </w:r>
          </w:p>
          <w:p w:rsidR="00926B68" w:rsidRDefault="00000000">
            <w:pPr>
              <w:widowControl w:val="0"/>
              <w:autoSpaceDE w:val="0"/>
            </w:pPr>
            <w:r>
              <w:t>3) количество неустраненных нарушений, срок устранения которых истек;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4) наличие плана устранения нарушений </w:t>
            </w:r>
          </w:p>
          <w:p w:rsidR="00926B68" w:rsidRDefault="00000000">
            <w:pPr>
              <w:widowControl w:val="0"/>
              <w:autoSpaceDE w:val="0"/>
            </w:pPr>
            <w:r>
              <w:t>с указанием сроков устранения (каким документом утвержден);</w:t>
            </w:r>
          </w:p>
          <w:p w:rsidR="00926B68" w:rsidRDefault="00000000">
            <w:pPr>
              <w:widowControl w:val="0"/>
              <w:autoSpaceDE w:val="0"/>
            </w:pPr>
            <w: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обучение руководителя образовательной организации (наличие документа, 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2) наличие обученного ответственного </w:t>
            </w:r>
            <w:r>
              <w:br/>
              <w:t>в образовательной организации;</w:t>
            </w:r>
          </w:p>
          <w:p w:rsidR="00926B68" w:rsidRDefault="00000000">
            <w:pPr>
              <w:widowControl w:val="0"/>
              <w:autoSpaceDE w:val="0"/>
            </w:pPr>
            <w: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1) наличие пищеблока (столовая, буфет), если иное – указать; </w:t>
            </w:r>
          </w:p>
          <w:p w:rsidR="00926B68" w:rsidRDefault="00000000">
            <w:pPr>
              <w:widowControl w:val="0"/>
              <w:autoSpaceDE w:val="0"/>
            </w:pPr>
            <w:r>
              <w:t>2) оснащенность пищеблока оборудованием и столовой мебелью;</w:t>
            </w:r>
          </w:p>
          <w:p w:rsidR="00926B68" w:rsidRDefault="00000000">
            <w:pPr>
              <w:widowControl w:val="0"/>
              <w:autoSpaceDE w:val="0"/>
            </w:pPr>
            <w:r>
              <w:t>3) акты технического контроля соответствия технологического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 xml:space="preserve">и холодильного оборудования паспортным характеристикам (указать реквизиты); </w:t>
            </w:r>
          </w:p>
          <w:p w:rsidR="00926B68" w:rsidRDefault="00000000">
            <w:pPr>
              <w:widowControl w:val="0"/>
              <w:autoSpaceDE w:val="0"/>
            </w:pPr>
            <w:r>
              <w:t>4) организация горячего питания:</w:t>
            </w:r>
          </w:p>
          <w:p w:rsidR="00926B68" w:rsidRDefault="00000000">
            <w:pPr>
              <w:autoSpaceDE w:val="0"/>
            </w:pPr>
            <w:r>
              <w:t xml:space="preserve">за счет собственной столовой, договор </w:t>
            </w:r>
            <w:r>
              <w:rPr>
                <w:sz w:val="28"/>
                <w:szCs w:val="28"/>
              </w:rPr>
              <w:br/>
            </w:r>
            <w:r>
              <w:t>на оказание услуги питания (указать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>договоры на поставку продуктов питания (указать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926B68" w:rsidRDefault="00000000">
            <w:pPr>
              <w:widowControl w:val="0"/>
              <w:autoSpaceDE w:val="0"/>
            </w:pPr>
            <w: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 xml:space="preserve">Проведение медицинского осмотра сотрудников образовательной организации в соответствии </w:t>
            </w:r>
          </w:p>
          <w:p w:rsidR="00926B68" w:rsidRDefault="00000000">
            <w:pPr>
              <w:autoSpaceDE w:val="0"/>
            </w:pPr>
            <w: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установки фильтров</w:t>
            </w:r>
            <w:r>
              <w:rPr>
                <w:sz w:val="28"/>
                <w:szCs w:val="28"/>
              </w:rPr>
              <w:br/>
            </w:r>
            <w: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r>
              <w:t>1) наличие медицинского кабинета (если иное – указать);</w:t>
            </w:r>
          </w:p>
          <w:p w:rsidR="00926B68" w:rsidRDefault="00000000">
            <w:r>
              <w:t xml:space="preserve">2) лицензия на право медицинской деятельности, договор с поликлиникой </w:t>
            </w:r>
            <w:r>
              <w:rPr>
                <w:sz w:val="28"/>
                <w:szCs w:val="28"/>
              </w:rPr>
              <w:br/>
            </w:r>
            <w:r>
              <w:t>на обслуживание (указать реквизиты);</w:t>
            </w:r>
          </w:p>
          <w:p w:rsidR="00926B68" w:rsidRDefault="00000000">
            <w: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Протокол лабораторного исследования качества питьевой воды </w:t>
            </w:r>
            <w:r>
              <w:rPr>
                <w:sz w:val="28"/>
                <w:szCs w:val="28"/>
              </w:rPr>
              <w:br/>
            </w:r>
            <w:r>
              <w:t xml:space="preserve">по микробиологическим показателям </w:t>
            </w:r>
            <w:r>
              <w:rPr>
                <w:sz w:val="28"/>
                <w:szCs w:val="28"/>
              </w:rPr>
              <w:br/>
            </w:r>
            <w:r>
              <w:t xml:space="preserve">в соответствии с программой производственного контроля </w:t>
            </w:r>
          </w:p>
          <w:p w:rsidR="00926B68" w:rsidRDefault="00000000">
            <w:pPr>
              <w:widowControl w:val="0"/>
              <w:autoSpaceDE w:val="0"/>
            </w:pPr>
            <w: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42.</w:t>
            </w:r>
          </w:p>
        </w:tc>
        <w:tc>
          <w:tcPr>
            <w:tcW w:w="14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rPr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b/>
                <w:lang w:val="en-US"/>
              </w:rPr>
              <w:t>COVID</w:t>
            </w:r>
            <w:r>
              <w:rPr>
                <w:b/>
              </w:rPr>
              <w:t>-19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 xml:space="preserve">Оборудование образовательной организации по бактерицидному обеззараживанию воздуха </w:t>
            </w:r>
            <w:r>
              <w:br/>
            </w:r>
            <w:r>
              <w:lastRenderedPageBreak/>
              <w:t xml:space="preserve">с использованием оборудования </w:t>
            </w:r>
            <w:r>
              <w:br/>
              <w:t>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68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Обеспечение условий для гигиенической обработки рук </w:t>
            </w:r>
            <w:r>
              <w:br/>
              <w:t>с применением кожных антисептиков (дозаторов) при входе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 (2 дозатора на каждую входную группу и 2 дозатора на вход</w:t>
            </w:r>
            <w:r>
              <w:rPr>
                <w:sz w:val="28"/>
                <w:szCs w:val="28"/>
              </w:rPr>
              <w:br/>
            </w:r>
            <w: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(исходя из численности обучающихся (воспитанников): до 100 человек – </w:t>
            </w:r>
            <w:r>
              <w:rPr>
                <w:sz w:val="28"/>
                <w:szCs w:val="28"/>
              </w:rPr>
              <w:br/>
            </w:r>
            <w:r>
              <w:t>2 штуки; от 100 до 250 человек – 5 штук;</w:t>
            </w:r>
          </w:p>
          <w:p w:rsidR="00926B68" w:rsidRDefault="00000000">
            <w:pPr>
              <w:widowControl w:val="0"/>
              <w:autoSpaceDE w:val="0"/>
            </w:pPr>
            <w:r>
              <w:rPr>
                <w:lang w:val="en-US"/>
              </w:rPr>
              <w:t>c</w:t>
            </w:r>
            <w:r>
              <w:t>выше 250 человек – 10 штук)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предписание/акт проверки (указать реквизиты)</w:t>
            </w:r>
          </w:p>
          <w:p w:rsidR="00926B68" w:rsidRDefault="00000000">
            <w:pPr>
              <w:widowControl w:val="0"/>
              <w:autoSpaceDE w:val="0"/>
            </w:pPr>
            <w:r>
              <w:t>1) количество неустраненных недостатков;</w:t>
            </w:r>
          </w:p>
          <w:p w:rsidR="00926B68" w:rsidRDefault="00000000">
            <w:pPr>
              <w:widowControl w:val="0"/>
              <w:autoSpaceDE w:val="0"/>
            </w:pPr>
            <w:r>
              <w:t>2) количество неустраненных недостатков, срок устранения которых истек;</w:t>
            </w:r>
          </w:p>
          <w:p w:rsidR="00926B68" w:rsidRDefault="00000000">
            <w:pPr>
              <w:widowControl w:val="0"/>
              <w:autoSpaceDE w:val="0"/>
            </w:pPr>
            <w:r>
              <w:t>3) наличие плана устранения недостатков</w:t>
            </w:r>
            <w:r>
              <w:rPr>
                <w:sz w:val="28"/>
                <w:szCs w:val="28"/>
              </w:rPr>
              <w:br/>
            </w:r>
            <w:r>
              <w:t xml:space="preserve"> с указанием сроков устранения;</w:t>
            </w:r>
          </w:p>
          <w:p w:rsidR="00926B68" w:rsidRDefault="00000000">
            <w:pPr>
              <w:widowControl w:val="0"/>
              <w:autoSpaceDE w:val="0"/>
            </w:pPr>
            <w: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Паспорт безопасности образовательной организации (указать категорию </w:t>
            </w:r>
            <w:r>
              <w:lastRenderedPageBreak/>
              <w:t>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lastRenderedPageBreak/>
              <w:t xml:space="preserve">Паспорт безопасности образовательной организации разработан, согласован </w:t>
            </w:r>
          </w:p>
          <w:p w:rsidR="00926B68" w:rsidRDefault="00000000">
            <w:pPr>
              <w:widowControl w:val="0"/>
              <w:autoSpaceDE w:val="0"/>
            </w:pPr>
            <w:r>
              <w:lastRenderedPageBreak/>
              <w:t>в подразделениях:</w:t>
            </w:r>
          </w:p>
          <w:p w:rsidR="00926B68" w:rsidRDefault="00000000">
            <w:pPr>
              <w:widowControl w:val="0"/>
              <w:autoSpaceDE w:val="0"/>
            </w:pPr>
            <w: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926B68" w:rsidRDefault="00000000">
            <w:pPr>
              <w:widowControl w:val="0"/>
              <w:autoSpaceDE w:val="0"/>
            </w:pPr>
            <w:r>
              <w:t>2) ГУ МЧС России по Свердловской области (дата);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3) Управления Федеральной службы безопасности Российской Федерации </w:t>
            </w:r>
            <w:r>
              <w:br/>
              <w:t>по Свердловской области (дата);</w:t>
            </w:r>
          </w:p>
          <w:p w:rsidR="00926B68" w:rsidRDefault="00000000">
            <w:pPr>
              <w:widowControl w:val="0"/>
              <w:autoSpaceDE w:val="0"/>
            </w:pPr>
            <w:r>
              <w:t>4) Главного управления Министерства внутренних дел Российской Федерации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ответственных лиц</w:t>
            </w:r>
            <w:r>
              <w:rPr>
                <w:sz w:val="28"/>
                <w:szCs w:val="28"/>
              </w:rPr>
              <w:br/>
            </w:r>
            <w: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Проведение обучения, инструктажей</w:t>
            </w:r>
            <w:r>
              <w:rPr>
                <w:sz w:val="28"/>
                <w:szCs w:val="28"/>
              </w:rPr>
              <w:br/>
            </w:r>
            <w: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1) количество обученных сотрудников; </w:t>
            </w:r>
          </w:p>
          <w:p w:rsidR="00926B68" w:rsidRDefault="00000000">
            <w:pPr>
              <w:widowControl w:val="0"/>
              <w:autoSpaceDE w:val="0"/>
            </w:pPr>
            <w: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планов эвакуации работников, обучающихся и иных лиц, находящихся </w:t>
            </w:r>
            <w:r>
              <w:rPr>
                <w:sz w:val="28"/>
                <w:szCs w:val="28"/>
              </w:rPr>
              <w:br/>
            </w:r>
            <w: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Обеспечение пропускного</w:t>
            </w:r>
            <w:r>
              <w:rPr>
                <w:sz w:val="28"/>
                <w:szCs w:val="28"/>
              </w:rPr>
              <w:br/>
            </w:r>
            <w: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предусмотрена в штатном расписании (вахтер, сторож);</w:t>
            </w:r>
          </w:p>
          <w:p w:rsidR="00926B68" w:rsidRDefault="00000000">
            <w:pPr>
              <w:widowControl w:val="0"/>
              <w:autoSpaceDE w:val="0"/>
            </w:pPr>
            <w: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1) наличие и исправность; 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sz w:val="28"/>
                <w:szCs w:val="28"/>
              </w:rPr>
              <w:br/>
            </w:r>
            <w:r>
              <w:t>по единому номеру «112»;</w:t>
            </w:r>
          </w:p>
          <w:p w:rsidR="00926B68" w:rsidRDefault="00000000">
            <w:pPr>
              <w:widowControl w:val="0"/>
              <w:autoSpaceDE w:val="0"/>
            </w:pPr>
            <w:r>
              <w:t>3) договор на обслуживание (указать реквизиты);</w:t>
            </w:r>
          </w:p>
          <w:p w:rsidR="00926B68" w:rsidRDefault="00000000">
            <w:pPr>
              <w:widowControl w:val="0"/>
              <w:autoSpaceDE w:val="0"/>
            </w:pPr>
            <w:r>
              <w:t>4) КТС отсутствует (причина, принимаемые меры);</w:t>
            </w:r>
          </w:p>
          <w:p w:rsidR="00926B68" w:rsidRDefault="00000000">
            <w:pPr>
              <w:widowControl w:val="0"/>
              <w:autoSpaceDE w:val="0"/>
            </w:pPr>
            <w: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sz w:val="28"/>
                <w:szCs w:val="28"/>
              </w:rPr>
              <w:t xml:space="preserve"> </w:t>
            </w:r>
            <w: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наличие и исправность;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2) договор на обслуживание (указать реквизиты); </w:t>
            </w:r>
          </w:p>
          <w:p w:rsidR="00926B68" w:rsidRDefault="00000000">
            <w:pPr>
              <w:widowControl w:val="0"/>
              <w:autoSpaceDE w:val="0"/>
            </w:pPr>
            <w:r>
              <w:t>3) отсутствует (причина, принимаемые меры);</w:t>
            </w:r>
          </w:p>
          <w:p w:rsidR="00926B68" w:rsidRDefault="00000000">
            <w:pPr>
              <w:widowControl w:val="0"/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наличие и исправность;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2) договор на обслуживание (указать реквизиты); </w:t>
            </w:r>
          </w:p>
          <w:p w:rsidR="00926B68" w:rsidRDefault="00000000">
            <w:pPr>
              <w:widowControl w:val="0"/>
              <w:autoSpaceDE w:val="0"/>
            </w:pPr>
            <w:r>
              <w:t>3) отсутствует (причина, принимаемые меры);</w:t>
            </w:r>
          </w:p>
          <w:p w:rsidR="00926B68" w:rsidRDefault="00000000">
            <w:pPr>
              <w:widowControl w:val="0"/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 (установка по периметру, внутри здания образовательной организации);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 xml:space="preserve">2) количество камер (в том числе: внутри здания образовательной организации, </w:t>
            </w:r>
            <w:r>
              <w:br/>
              <w:t>по периметру);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3) вывод изображения;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sz w:val="28"/>
                <w:szCs w:val="28"/>
              </w:rPr>
              <w:t xml:space="preserve"> </w:t>
            </w:r>
            <w: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1080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1080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Оборудование основных входов </w:t>
            </w:r>
            <w: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 и исправность;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 xml:space="preserve">2) договор на обслуживание (указать реквизиты); 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3) отсутствует (причина, принимаемые меры);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63.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Оборудование контрольно-пропускных пунктов при входе (въезде) </w:t>
            </w:r>
            <w:r>
              <w:rPr>
                <w:sz w:val="28"/>
                <w:szCs w:val="28"/>
              </w:rPr>
              <w:br/>
            </w:r>
            <w: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наличие ограждения;</w:t>
            </w:r>
          </w:p>
          <w:p w:rsidR="00926B68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наличие;</w:t>
            </w:r>
          </w:p>
          <w:p w:rsidR="00926B68" w:rsidRDefault="00000000">
            <w:pPr>
              <w:widowControl w:val="0"/>
              <w:autoSpaceDE w:val="0"/>
            </w:pPr>
            <w: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8. Информационная безопасность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договорных обязательств </w:t>
            </w:r>
            <w: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Установка контент-фильтра </w:t>
            </w:r>
            <w:r>
              <w:rPr>
                <w:sz w:val="28"/>
                <w:szCs w:val="28"/>
              </w:rPr>
              <w:br/>
            </w:r>
            <w: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1) наименование и тип контент-фильтра;</w:t>
            </w:r>
          </w:p>
          <w:p w:rsidR="00926B68" w:rsidRDefault="00000000">
            <w:pPr>
              <w:widowControl w:val="0"/>
              <w:autoSpaceDE w:val="0"/>
            </w:pPr>
            <w:r>
              <w:t xml:space="preserve">2) все ли компьютеры, подключенные </w:t>
            </w:r>
            <w: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Назначение ответственных лиц </w:t>
            </w:r>
            <w: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9. Безопасность дорожного движения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приказа руководителя образовательной 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о назначении ответственного</w:t>
            </w:r>
            <w:r>
              <w:rPr>
                <w:sz w:val="28"/>
                <w:szCs w:val="28"/>
              </w:rPr>
              <w:br/>
            </w:r>
            <w:r>
              <w:t>за обеспечение безопасности дорожного движения (указать реквизиты);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наличие лицензии по перевозкам пассажиров и иных лиц автобусами (указать реквизиты);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договора на оказание телематических услуг (ГЛОНАСС) (указать реквизиты);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4) численность обучающихся, подвозимых в образовательную организацию;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6) организация предрейсового </w:t>
            </w:r>
            <w:r>
              <w:rPr>
                <w:sz w:val="28"/>
                <w:szCs w:val="28"/>
              </w:rPr>
              <w:br/>
            </w:r>
            <w:r>
              <w:t>и послерейсового осмотров (технического и медицинского) (кем проводится, указать реквизиты);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7) дата последнего технического осмотра (указать реквизиты документа);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8) укомплектованность водителями;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(в том числе визуализированного паспорта);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паспорт утвержден (дата);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3) паспорт согласован в территориальном отделе Государственной инспекции </w:t>
            </w:r>
            <w:r>
              <w:lastRenderedPageBreak/>
              <w:t xml:space="preserve">безопасности дорожного движения Главного управления Министерства внутренних дел Российской Федерации 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 (дата);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79.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rPr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</w:pPr>
            <w: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Состояние улично-дорожной сети, прилегающей к образовательной организации, приведение </w:t>
            </w:r>
            <w: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количество пешеходных переходов, расположенных на маршрутах движения детей в соответствии с ГОСТом;</w:t>
            </w:r>
          </w:p>
          <w:p w:rsidR="00926B68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и состояние тротуаров</w:t>
            </w:r>
            <w:r>
              <w:rPr>
                <w:sz w:val="28"/>
                <w:szCs w:val="28"/>
              </w:rPr>
              <w:br/>
            </w:r>
            <w: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Наличие площадки (помещения) </w:t>
            </w:r>
            <w:r>
              <w:rPr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29"/>
              </w:tabs>
              <w:autoSpaceDE w:val="0"/>
              <w:ind w:left="39"/>
              <w:rPr>
                <w:color w:val="000000"/>
              </w:rPr>
            </w:pPr>
            <w:r>
              <w:rPr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  <w:rPr>
                <w:color w:val="7030A0"/>
              </w:rPr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84.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10. Охрана труда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lastRenderedPageBreak/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 xml:space="preserve">Наличие специалистов, обученных </w:t>
            </w:r>
            <w:r>
              <w:rPr>
                <w:sz w:val="28"/>
                <w:szCs w:val="28"/>
              </w:rPr>
              <w:br/>
            </w:r>
            <w: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1) обучение руководителя/заместителя руководителя (наличие документа, указать реквизиты);</w:t>
            </w:r>
          </w:p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плана работы по охране труда</w:t>
            </w:r>
            <w:r>
              <w:rPr>
                <w:sz w:val="28"/>
                <w:szCs w:val="28"/>
              </w:rPr>
              <w:br/>
            </w:r>
            <w:r>
              <w:t xml:space="preserve"> и профилактике детского травматизма </w:t>
            </w:r>
            <w:r>
              <w:rPr>
                <w:sz w:val="28"/>
                <w:szCs w:val="28"/>
              </w:rPr>
              <w:br/>
            </w:r>
            <w: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Состояние аттестации рабочих мест (специальная оценка условий труда)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1) количество рабочих мест, всего;</w:t>
            </w:r>
          </w:p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2) количество аттестованных рабочих мест;</w:t>
            </w:r>
          </w:p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3) количество неаттестованных рабочих мест;</w:t>
            </w:r>
          </w:p>
          <w:p w:rsidR="00926B68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926B68">
            <w:pPr>
              <w:widowControl w:val="0"/>
              <w:autoSpaceDE w:val="0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</w:pPr>
            <w:r>
              <w:t>93.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11. Ремонтные работы</w:t>
            </w: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</w:pPr>
            <w: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  <w:tr w:rsidR="00926B68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autoSpaceDE w:val="0"/>
              <w:jc w:val="center"/>
            </w:pPr>
            <w:r>
              <w:t>96.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widowControl w:val="0"/>
              <w:tabs>
                <w:tab w:val="left" w:pos="1708"/>
              </w:tabs>
              <w:autoSpaceDE w:val="0"/>
            </w:pPr>
            <w: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B68" w:rsidRDefault="00000000">
            <w:pPr>
              <w:keepNext/>
              <w:autoSpaceDE w:val="0"/>
            </w:pPr>
            <w:r>
              <w:t>указать перечень основных работ, запланированных на 2023 год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B68" w:rsidRDefault="00926B68">
            <w:pPr>
              <w:widowControl w:val="0"/>
              <w:autoSpaceDE w:val="0"/>
              <w:jc w:val="center"/>
            </w:pPr>
          </w:p>
        </w:tc>
      </w:tr>
    </w:tbl>
    <w:p w:rsidR="00926B68" w:rsidRDefault="00926B68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sz w:val="26"/>
          <w:szCs w:val="26"/>
        </w:rPr>
      </w:pPr>
    </w:p>
    <w:sectPr w:rsidR="00926B68">
      <w:headerReference w:type="default" r:id="rId9"/>
      <w:footerReference w:type="default" r:id="rId10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6F12" w:rsidRDefault="00416F12">
      <w:r>
        <w:separator/>
      </w:r>
    </w:p>
  </w:endnote>
  <w:endnote w:type="continuationSeparator" w:id="0">
    <w:p w:rsidR="00416F12" w:rsidRDefault="0041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CBF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6F12" w:rsidRDefault="00416F12">
      <w:r>
        <w:rPr>
          <w:color w:val="000000"/>
        </w:rPr>
        <w:separator/>
      </w:r>
    </w:p>
  </w:footnote>
  <w:footnote w:type="continuationSeparator" w:id="0">
    <w:p w:rsidR="00416F12" w:rsidRDefault="00416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CBF" w:rsidRDefault="00000000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CBF" w:rsidRDefault="00000000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CBF" w:rsidRDefault="00000000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18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6ED9"/>
    <w:multiLevelType w:val="multilevel"/>
    <w:tmpl w:val="B4B06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B5AEA"/>
    <w:multiLevelType w:val="multilevel"/>
    <w:tmpl w:val="F7C85A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40AB"/>
    <w:multiLevelType w:val="multilevel"/>
    <w:tmpl w:val="4BCE8108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D48CA"/>
    <w:multiLevelType w:val="multilevel"/>
    <w:tmpl w:val="565C87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663019">
    <w:abstractNumId w:val="2"/>
  </w:num>
  <w:num w:numId="2" w16cid:durableId="547304177">
    <w:abstractNumId w:val="1"/>
  </w:num>
  <w:num w:numId="3" w16cid:durableId="1504469510">
    <w:abstractNumId w:val="0"/>
  </w:num>
  <w:num w:numId="4" w16cid:durableId="68969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6B68"/>
    <w:rsid w:val="00416F12"/>
    <w:rsid w:val="00462A5A"/>
    <w:rsid w:val="0092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5BF9A-ADAF-4E82-984D-8BBBAEA5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rPr>
      <w:color w:val="008000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rPr>
      <w:sz w:val="28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styleId="ad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3959</Words>
  <Characters>22570</Characters>
  <Application>Microsoft Office Word</Application>
  <DocSecurity>0</DocSecurity>
  <Lines>188</Lines>
  <Paragraphs>52</Paragraphs>
  <ScaleCrop>false</ScaleCrop>
  <Company/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lastModifiedBy>user</cp:lastModifiedBy>
  <cp:revision>2</cp:revision>
  <cp:lastPrinted>2023-05-02T10:15:00Z</cp:lastPrinted>
  <dcterms:created xsi:type="dcterms:W3CDTF">2023-06-09T05:50:00Z</dcterms:created>
  <dcterms:modified xsi:type="dcterms:W3CDTF">2023-06-09T05:50:00Z</dcterms:modified>
</cp:coreProperties>
</file>